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08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886008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6008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6008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86008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6008" w:rsidRPr="006B1CEA" w:rsidRDefault="0088600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56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Импровизация. Придумать свою танцевальную комбинацию на заданную музыку.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08" w:rsidRPr="008B1880" w:rsidRDefault="00886008" w:rsidP="008062E2">
            <w:pPr>
              <w:jc w:val="center"/>
              <w:rPr>
                <w:rFonts w:ascii="Times New Roman" w:hAnsi="Times New Roman"/>
              </w:rPr>
            </w:pPr>
            <w:r w:rsidRPr="008B1880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Учим танцевальную комбинацию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Учим танцевальную комбинацию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Учим танцевальную комбинацию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Учим танцевальную комбинацию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886008" w:rsidRPr="008B1880" w:rsidTr="008B7A1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23.05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  <w:r w:rsidRPr="008B1880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886008" w:rsidRPr="008B1880" w:rsidRDefault="00886008" w:rsidP="00B1046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880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8B7A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886008" w:rsidRDefault="00886008" w:rsidP="008B7A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6008" w:rsidRPr="00BA07F8" w:rsidRDefault="00886008" w:rsidP="008B7A1B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886008" w:rsidRPr="006B1CEA" w:rsidRDefault="00886008" w:rsidP="008B7A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886008" w:rsidRPr="001154E3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886008" w:rsidRPr="001154E3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886008" w:rsidRPr="001154E3" w:rsidRDefault="00886008" w:rsidP="006F1D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886008" w:rsidRPr="001154E3" w:rsidRDefault="00886008" w:rsidP="006F1D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Трамплинные прыжки</w:t>
            </w:r>
            <w:r w:rsidRPr="001154E3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1154E3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886008" w:rsidRPr="001154E3" w:rsidRDefault="00886008" w:rsidP="006F1D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Grand battement лёжа на спине,на боку и на животе.</w:t>
            </w:r>
            <w:r w:rsidRPr="001154E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886008" w:rsidRPr="001154E3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886008" w:rsidRPr="001154E3" w:rsidRDefault="00886008" w:rsidP="006F1D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>Changement de pieds</w:t>
            </w: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1154E3">
              <w:rPr>
                <w:rFonts w:ascii="Times New Roman" w:hAnsi="Times New Roman"/>
                <w:sz w:val="24"/>
                <w:szCs w:val="24"/>
              </w:rPr>
              <w:t>Прямой</w:t>
            </w: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154E3"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154E3">
              <w:rPr>
                <w:rFonts w:ascii="Times New Roman" w:hAnsi="Times New Roman"/>
                <w:sz w:val="24"/>
                <w:szCs w:val="24"/>
              </w:rPr>
              <w:t>эфир</w:t>
            </w: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1154E3">
              <w:rPr>
                <w:rFonts w:ascii="Times New Roman" w:hAnsi="Times New Roman"/>
                <w:sz w:val="24"/>
                <w:szCs w:val="24"/>
              </w:rPr>
              <w:t>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886008" w:rsidRPr="001154E3" w:rsidRDefault="00886008" w:rsidP="006F1D5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E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Default="0088600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886008" w:rsidRPr="00380043" w:rsidRDefault="0088600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886008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154E3"/>
    <w:rsid w:val="001E08F3"/>
    <w:rsid w:val="002018D0"/>
    <w:rsid w:val="00377330"/>
    <w:rsid w:val="00380043"/>
    <w:rsid w:val="00416DDD"/>
    <w:rsid w:val="00460B55"/>
    <w:rsid w:val="00463EDF"/>
    <w:rsid w:val="005C0BB5"/>
    <w:rsid w:val="00663C49"/>
    <w:rsid w:val="00680F1E"/>
    <w:rsid w:val="006B1CEA"/>
    <w:rsid w:val="006C63AB"/>
    <w:rsid w:val="006F1D50"/>
    <w:rsid w:val="007364CD"/>
    <w:rsid w:val="007D24DC"/>
    <w:rsid w:val="008062E2"/>
    <w:rsid w:val="00825710"/>
    <w:rsid w:val="00886008"/>
    <w:rsid w:val="008B1880"/>
    <w:rsid w:val="008B7A1B"/>
    <w:rsid w:val="008C2A4D"/>
    <w:rsid w:val="00A94342"/>
    <w:rsid w:val="00AA1B29"/>
    <w:rsid w:val="00B10463"/>
    <w:rsid w:val="00B8231A"/>
    <w:rsid w:val="00BA07F8"/>
    <w:rsid w:val="00C30518"/>
    <w:rsid w:val="00C96F16"/>
    <w:rsid w:val="00CE497C"/>
    <w:rsid w:val="00D34C20"/>
    <w:rsid w:val="00D41C75"/>
    <w:rsid w:val="00DA3027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4C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472</Words>
  <Characters>2692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2020-04-29T17:21:00Z</dcterms:created>
  <dcterms:modified xsi:type="dcterms:W3CDTF">2020-05-18T06:59:00Z</dcterms:modified>
</cp:coreProperties>
</file>